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43A" w:rsidRDefault="00E8043A" w:rsidP="00841F6C">
      <w:pPr>
        <w:jc w:val="center"/>
        <w:rPr>
          <w:b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6C2D957" wp14:editId="7C1899F2">
            <wp:simplePos x="0" y="0"/>
            <wp:positionH relativeFrom="margin">
              <wp:posOffset>1914525</wp:posOffset>
            </wp:positionH>
            <wp:positionV relativeFrom="paragraph">
              <wp:posOffset>-638175</wp:posOffset>
            </wp:positionV>
            <wp:extent cx="857250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6D6D3B8" wp14:editId="0A852EF6">
            <wp:simplePos x="0" y="0"/>
            <wp:positionH relativeFrom="margin">
              <wp:posOffset>5753100</wp:posOffset>
            </wp:positionH>
            <wp:positionV relativeFrom="paragraph">
              <wp:posOffset>-638175</wp:posOffset>
            </wp:positionV>
            <wp:extent cx="857250" cy="742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Week beginning</w:t>
      </w:r>
      <w:r w:rsidR="00926EC2">
        <w:rPr>
          <w:b/>
          <w:u w:val="single"/>
        </w:rPr>
        <w:t xml:space="preserve"> 17</w:t>
      </w:r>
      <w:r w:rsidR="00926EC2" w:rsidRPr="00926EC2">
        <w:rPr>
          <w:b/>
          <w:u w:val="single"/>
          <w:vertAlign w:val="superscript"/>
        </w:rPr>
        <w:t>th</w:t>
      </w:r>
      <w:r w:rsidR="00926EC2">
        <w:rPr>
          <w:b/>
          <w:u w:val="single"/>
        </w:rPr>
        <w:t xml:space="preserve"> April</w:t>
      </w:r>
    </w:p>
    <w:tbl>
      <w:tblPr>
        <w:tblStyle w:val="TableGrid4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Tr="00B2128F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Default="00926EC2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Teacher training day</w:t>
            </w:r>
            <w:r w:rsidR="00E8043A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67699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Pr="0067699F" w:rsidRDefault="00D7151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Toad in the hole with</w:t>
            </w:r>
            <w:r w:rsidR="007527CC">
              <w:rPr>
                <w:noProof/>
                <w:sz w:val="24"/>
                <w:szCs w:val="24"/>
                <w:lang w:eastAsia="en-GB"/>
              </w:rPr>
              <w:t xml:space="preserve"> gravy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Default="003865D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</w:t>
            </w:r>
            <w:r w:rsidR="00E8043A">
              <w:rPr>
                <w:noProof/>
                <w:sz w:val="24"/>
                <w:szCs w:val="24"/>
                <w:lang w:eastAsia="en-GB"/>
              </w:rPr>
              <w:t xml:space="preserve"> pasta served with your choice of either;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B2128F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</w:rPr>
              <w:t>Roast gammon</w:t>
            </w:r>
            <w:r w:rsidR="00E8043A" w:rsidRPr="0013235D">
              <w:rPr>
                <w:noProof/>
                <w:sz w:val="24"/>
                <w:szCs w:val="24"/>
              </w:rPr>
              <w:t xml:space="preserve"> served with homemade stuffing</w:t>
            </w:r>
            <w:r w:rsidR="00E8043A">
              <w:rPr>
                <w:noProof/>
                <w:color w:val="FF0000"/>
                <w:sz w:val="16"/>
                <w:szCs w:val="16"/>
                <w:lang w:eastAsia="en-GB"/>
              </w:rPr>
              <w:t xml:space="preserve"> </w:t>
            </w:r>
          </w:p>
          <w:p w:rsidR="00E8043A" w:rsidRPr="00F001D3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Jumbo fish finger 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Tr="00B2128F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67699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D71513" w:rsidRDefault="007527CC" w:rsidP="007527CC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Bubble and squeak bake</w:t>
            </w:r>
          </w:p>
          <w:p w:rsidR="00E8043A" w:rsidRDefault="00D71513" w:rsidP="007527CC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With gravy</w:t>
            </w:r>
            <w:r w:rsidR="007527CC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7527CC" w:rsidRPr="007527CC" w:rsidRDefault="007527C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Spinach and ricotta cannelloni </w:t>
            </w:r>
          </w:p>
          <w:p w:rsidR="00E8043A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D34591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67699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67699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E8043A" w:rsidRPr="0067699F" w:rsidRDefault="00D7151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Mashed potato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 peas</w:t>
            </w: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Pr="00ED7BCA" w:rsidRDefault="007527C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Lemon meringue pie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 w:rsidRPr="0067699F"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Pr="00ED7BC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ED7BCA">
              <w:rPr>
                <w:noProof/>
                <w:sz w:val="24"/>
                <w:szCs w:val="24"/>
                <w:lang w:eastAsia="en-GB"/>
              </w:rPr>
              <w:t>Chocolate fudge cake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Rhubarb, apple and strawberry crumble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Toffee and banana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926EC2" w:rsidRDefault="00926EC2" w:rsidP="00E8043A">
      <w:pPr>
        <w:jc w:val="center"/>
        <w:rPr>
          <w:b/>
          <w:u w:val="single"/>
        </w:rPr>
      </w:pPr>
    </w:p>
    <w:p w:rsidR="001427B9" w:rsidRDefault="001427B9" w:rsidP="00E8043A">
      <w:pPr>
        <w:jc w:val="center"/>
        <w:rPr>
          <w:b/>
          <w:u w:val="single"/>
        </w:rPr>
      </w:pPr>
    </w:p>
    <w:p w:rsidR="00E8043A" w:rsidRDefault="001427B9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1FA81C3" wp14:editId="7250D41A">
            <wp:simplePos x="0" y="0"/>
            <wp:positionH relativeFrom="column">
              <wp:posOffset>6667500</wp:posOffset>
            </wp:positionH>
            <wp:positionV relativeFrom="paragraph">
              <wp:posOffset>2540</wp:posOffset>
            </wp:positionV>
            <wp:extent cx="2257425" cy="7048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4EB4FEB" wp14:editId="2265AF15">
            <wp:simplePos x="0" y="0"/>
            <wp:positionH relativeFrom="margin">
              <wp:posOffset>-295275</wp:posOffset>
            </wp:positionH>
            <wp:positionV relativeFrom="paragraph">
              <wp:posOffset>70485</wp:posOffset>
            </wp:positionV>
            <wp:extent cx="4381500" cy="742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3A" w:rsidRDefault="00E8043A" w:rsidP="00E8043A">
      <w:pPr>
        <w:jc w:val="center"/>
        <w:rPr>
          <w:b/>
          <w:u w:val="single"/>
        </w:rPr>
      </w:pPr>
    </w:p>
    <w:p w:rsidR="00E8043A" w:rsidRDefault="00E8043A" w:rsidP="00841F6C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5C5BD5B" wp14:editId="7DFE2D89">
            <wp:simplePos x="0" y="0"/>
            <wp:positionH relativeFrom="margin">
              <wp:posOffset>5781675</wp:posOffset>
            </wp:positionH>
            <wp:positionV relativeFrom="paragraph">
              <wp:posOffset>-600075</wp:posOffset>
            </wp:positionV>
            <wp:extent cx="857250" cy="742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B25ED0A" wp14:editId="19034D4F">
            <wp:simplePos x="0" y="0"/>
            <wp:positionH relativeFrom="margin">
              <wp:posOffset>2219325</wp:posOffset>
            </wp:positionH>
            <wp:positionV relativeFrom="paragraph">
              <wp:posOffset>-609600</wp:posOffset>
            </wp:positionV>
            <wp:extent cx="857250" cy="7429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Week beginning</w:t>
      </w:r>
      <w:r w:rsidR="00926EC2">
        <w:rPr>
          <w:b/>
          <w:u w:val="single"/>
        </w:rPr>
        <w:t xml:space="preserve"> 23</w:t>
      </w:r>
      <w:r w:rsidR="00926EC2" w:rsidRPr="00926EC2">
        <w:rPr>
          <w:b/>
          <w:u w:val="single"/>
          <w:vertAlign w:val="superscript"/>
        </w:rPr>
        <w:t>rd</w:t>
      </w:r>
      <w:r w:rsidR="00926EC2">
        <w:rPr>
          <w:b/>
          <w:u w:val="single"/>
        </w:rPr>
        <w:t xml:space="preserve"> April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Tr="00B2128F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Default="00D7151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Baked beans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D71513" w:rsidP="00B2128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Chicken and spring vegetable hot-pot</w:t>
            </w:r>
            <w:r w:rsidR="00E8043A">
              <w:rPr>
                <w:noProof/>
                <w:sz w:val="24"/>
                <w:szCs w:val="24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 pasta served with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Vegetable pesto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Roast turkey with homemade sausage meat stuffing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D7151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Hot dog in a finger roll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8043A" w:rsidTr="00B2128F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Potato, leek and cheese crispbake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F659F6" w:rsidP="00B2128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Vegetable spring roll with salad</w:t>
            </w:r>
            <w:r w:rsidR="00E8043A">
              <w:rPr>
                <w:noProof/>
                <w:sz w:val="24"/>
                <w:szCs w:val="24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841F6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</w:tc>
      </w:tr>
      <w:tr w:rsidR="00841F6C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D34591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750BDB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841F6C" w:rsidRDefault="00D7151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841F6C" w:rsidRDefault="00D7151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Potato croquettes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841F6C" w:rsidRPr="00E22E3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 peas</w:t>
            </w:r>
          </w:p>
        </w:tc>
      </w:tr>
      <w:tr w:rsidR="00841F6C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</w:rPr>
              <w:t>Raspberry and coconut sponge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Pr="0075038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841F6C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</w:rPr>
              <w:t xml:space="preserve">Belgian waffles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G,W,D,E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841F6C" w:rsidRDefault="00841F6C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Pr="0075038C" w:rsidRDefault="00841F6C" w:rsidP="00B2128F">
            <w:pPr>
              <w:ind w:left="720" w:hanging="720"/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841F6C" w:rsidRDefault="00841F6C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841F6C" w:rsidRDefault="00841F6C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D7151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Peach and blueberry cobbler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Apple and blackberry crumble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 xml:space="preserve"> G,W,D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Fresh fruit salad 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Treacle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Pr="0075038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Fresh fruit salad 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1427B9" w:rsidRDefault="001427B9" w:rsidP="00E8043A">
      <w:pPr>
        <w:jc w:val="center"/>
        <w:rPr>
          <w:b/>
          <w:u w:val="single"/>
        </w:rPr>
      </w:pPr>
    </w:p>
    <w:p w:rsidR="001427B9" w:rsidRDefault="001427B9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3861ED9" wp14:editId="4B5A22CE">
            <wp:simplePos x="0" y="0"/>
            <wp:positionH relativeFrom="column">
              <wp:posOffset>6467475</wp:posOffset>
            </wp:positionH>
            <wp:positionV relativeFrom="paragraph">
              <wp:posOffset>137795</wp:posOffset>
            </wp:positionV>
            <wp:extent cx="2257425" cy="7048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24A6C84" wp14:editId="5C31F4B8">
            <wp:simplePos x="0" y="0"/>
            <wp:positionH relativeFrom="margin">
              <wp:posOffset>-314325</wp:posOffset>
            </wp:positionH>
            <wp:positionV relativeFrom="paragraph">
              <wp:posOffset>146050</wp:posOffset>
            </wp:positionV>
            <wp:extent cx="4381500" cy="7429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3A" w:rsidRDefault="00E8043A" w:rsidP="00E8043A">
      <w:pPr>
        <w:jc w:val="center"/>
        <w:rPr>
          <w:b/>
          <w:u w:val="single"/>
        </w:rPr>
      </w:pPr>
    </w:p>
    <w:p w:rsidR="00E8043A" w:rsidRDefault="00E8043A" w:rsidP="00841F6C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61115767" wp14:editId="7152FFD4">
            <wp:simplePos x="0" y="0"/>
            <wp:positionH relativeFrom="margin">
              <wp:posOffset>1628775</wp:posOffset>
            </wp:positionH>
            <wp:positionV relativeFrom="paragraph">
              <wp:posOffset>-521970</wp:posOffset>
            </wp:positionV>
            <wp:extent cx="857250" cy="742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82D5A0F" wp14:editId="1EE4B676">
            <wp:simplePos x="0" y="0"/>
            <wp:positionH relativeFrom="margin">
              <wp:posOffset>5791200</wp:posOffset>
            </wp:positionH>
            <wp:positionV relativeFrom="paragraph">
              <wp:posOffset>-552450</wp:posOffset>
            </wp:positionV>
            <wp:extent cx="857250" cy="7429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Week beginning</w:t>
      </w:r>
      <w:r w:rsidR="00926EC2">
        <w:rPr>
          <w:b/>
          <w:u w:val="single"/>
        </w:rPr>
        <w:t xml:space="preserve"> 30</w:t>
      </w:r>
      <w:r w:rsidR="00926EC2" w:rsidRPr="00926EC2">
        <w:rPr>
          <w:b/>
          <w:u w:val="single"/>
          <w:vertAlign w:val="superscript"/>
        </w:rPr>
        <w:t>th</w:t>
      </w:r>
      <w:r w:rsidR="00926EC2">
        <w:rPr>
          <w:b/>
          <w:u w:val="single"/>
        </w:rPr>
        <w:t xml:space="preserve"> April </w:t>
      </w:r>
    </w:p>
    <w:tbl>
      <w:tblPr>
        <w:tblStyle w:val="TableGrid41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RPr="004957AF" w:rsidTr="00B2128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RPr="004957AF" w:rsidTr="00B2128F"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Default="00D7151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Baked beans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="00F659F6">
              <w:rPr>
                <w:noProof/>
                <w:sz w:val="24"/>
                <w:szCs w:val="24"/>
                <w:lang w:eastAsia="en-GB"/>
              </w:rPr>
              <w:t>Puff pastry sausage roll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Pr="004957AF" w:rsidRDefault="003865D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</w:t>
            </w:r>
            <w:r w:rsidR="00E8043A" w:rsidRPr="004957AF">
              <w:rPr>
                <w:noProof/>
                <w:sz w:val="24"/>
                <w:szCs w:val="24"/>
                <w:lang w:eastAsia="en-GB"/>
              </w:rPr>
              <w:t xml:space="preserve"> pasta served with your choice of either;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Cheese and ham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sauce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4957A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F659F6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beef with Yorkshire pudding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Jumbo fish finger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8043A" w:rsidRPr="004957AF" w:rsidTr="00B2128F">
        <w:tc>
          <w:tcPr>
            <w:tcW w:w="2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F659F6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</w:rPr>
              <w:t xml:space="preserve">Onion Bhajis burger served with salad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E,D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Cauliflower, broccoli and cheese</w:t>
            </w:r>
            <w:r w:rsidR="00B75485">
              <w:rPr>
                <w:noProof/>
                <w:sz w:val="24"/>
                <w:szCs w:val="24"/>
                <w:lang w:eastAsia="en-GB"/>
              </w:rPr>
              <w:t xml:space="preserve"> pasta </w:t>
            </w:r>
            <w:r>
              <w:rPr>
                <w:noProof/>
                <w:sz w:val="24"/>
                <w:szCs w:val="24"/>
                <w:lang w:eastAsia="en-GB"/>
              </w:rPr>
              <w:t>bake</w:t>
            </w:r>
          </w:p>
          <w:p w:rsidR="00E8043A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841F6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</w:tc>
      </w:tr>
      <w:tr w:rsidR="00E8043A" w:rsidRPr="004957AF" w:rsidTr="00B2128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D34591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Herby diced potatoes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Garlic bread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peas</w:t>
            </w:r>
          </w:p>
        </w:tc>
      </w:tr>
      <w:tr w:rsidR="00E8043A" w:rsidRPr="004957AF" w:rsidTr="00B2128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Lemon drizzle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Cherry shortcake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Caramel sponge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 xml:space="preserve"> G,W,E,D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Peach and raspberry crumble 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Chocolate and banana swirl cake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1427B9" w:rsidRDefault="001427B9" w:rsidP="00E8043A">
      <w:pPr>
        <w:jc w:val="center"/>
        <w:rPr>
          <w:b/>
          <w:u w:val="single"/>
        </w:rPr>
      </w:pPr>
    </w:p>
    <w:p w:rsidR="00E8043A" w:rsidRDefault="00841F6C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B3B2478" wp14:editId="06F2FF17">
            <wp:simplePos x="0" y="0"/>
            <wp:positionH relativeFrom="margin">
              <wp:posOffset>-397510</wp:posOffset>
            </wp:positionH>
            <wp:positionV relativeFrom="paragraph">
              <wp:posOffset>280670</wp:posOffset>
            </wp:positionV>
            <wp:extent cx="4381500" cy="742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B571FE8" wp14:editId="586FFC9E">
            <wp:simplePos x="0" y="0"/>
            <wp:positionH relativeFrom="column">
              <wp:posOffset>5695950</wp:posOffset>
            </wp:positionH>
            <wp:positionV relativeFrom="paragraph">
              <wp:posOffset>149860</wp:posOffset>
            </wp:positionV>
            <wp:extent cx="2257425" cy="7048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F6C" w:rsidRDefault="00841F6C" w:rsidP="00841F6C">
      <w:pPr>
        <w:jc w:val="center"/>
        <w:rPr>
          <w:b/>
          <w:u w:val="single"/>
        </w:rPr>
      </w:pPr>
    </w:p>
    <w:p w:rsidR="00841F6C" w:rsidRDefault="00E8043A" w:rsidP="00841F6C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20651B7E" wp14:editId="61DC7E2C">
            <wp:simplePos x="0" y="0"/>
            <wp:positionH relativeFrom="margin">
              <wp:posOffset>6076950</wp:posOffset>
            </wp:positionH>
            <wp:positionV relativeFrom="paragraph">
              <wp:posOffset>-514350</wp:posOffset>
            </wp:positionV>
            <wp:extent cx="857250" cy="7429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2E1502C" wp14:editId="78CDA14A">
            <wp:simplePos x="0" y="0"/>
            <wp:positionH relativeFrom="margin">
              <wp:posOffset>1438275</wp:posOffset>
            </wp:positionH>
            <wp:positionV relativeFrom="paragraph">
              <wp:posOffset>-513080</wp:posOffset>
            </wp:positionV>
            <wp:extent cx="857250" cy="7429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Week beginning</w:t>
      </w:r>
      <w:r w:rsidR="00926EC2">
        <w:rPr>
          <w:b/>
          <w:u w:val="single"/>
        </w:rPr>
        <w:t xml:space="preserve"> 7</w:t>
      </w:r>
      <w:r w:rsidR="00926EC2" w:rsidRPr="00926EC2">
        <w:rPr>
          <w:b/>
          <w:u w:val="single"/>
          <w:vertAlign w:val="superscript"/>
        </w:rPr>
        <w:t>th</w:t>
      </w:r>
      <w:r w:rsidR="00926EC2">
        <w:rPr>
          <w:b/>
          <w:u w:val="single"/>
        </w:rPr>
        <w:t xml:space="preserve"> May</w:t>
      </w:r>
    </w:p>
    <w:tbl>
      <w:tblPr>
        <w:tblStyle w:val="TableGrid42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RPr="004957AF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RPr="004957AF" w:rsidTr="00B2128F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Pr="004957AF" w:rsidRDefault="00D7151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Baked beans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B75485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Smokey BBQ chicken served with mexican rice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 pasta served with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F659F6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pork served with sage and onion stuffing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D71513" w:rsidRDefault="00D71513" w:rsidP="00D7151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Hot dog in a finger roll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RPr="004957AF" w:rsidTr="00B2128F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B75485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Spicy bean burger served with salad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B75485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Root vegetable casserole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841F6C" w:rsidRPr="004957AF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9E3D7A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4957AF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Rice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4957AF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841F6C" w:rsidRPr="0075038C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4957AF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4957AF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Baked beans or peas</w:t>
            </w:r>
          </w:p>
        </w:tc>
      </w:tr>
      <w:tr w:rsidR="00841F6C" w:rsidRPr="004957AF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4957AF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Pineapple up-side down cake 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841F6C" w:rsidRPr="003C7095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Fresh fruit salad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4957AF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American pancakes  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4957AF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Summer berry pudding 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841F6C" w:rsidRPr="003C7095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4957AF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Apple crumble 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841F6C" w:rsidRPr="003C7095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6C" w:rsidRPr="004957AF" w:rsidRDefault="00841F6C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Sticky toffee pudding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841F6C" w:rsidRPr="003C7095" w:rsidRDefault="00841F6C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841F6C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41F6C" w:rsidRPr="004957AF" w:rsidRDefault="00841F6C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1427B9" w:rsidRDefault="001427B9" w:rsidP="00841F6C">
      <w:pPr>
        <w:rPr>
          <w:b/>
          <w:u w:val="single"/>
        </w:rPr>
      </w:pPr>
    </w:p>
    <w:p w:rsidR="001427B9" w:rsidRDefault="001427B9" w:rsidP="00841F6C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1070911E" wp14:editId="497BF27B">
            <wp:simplePos x="0" y="0"/>
            <wp:positionH relativeFrom="column">
              <wp:posOffset>6762750</wp:posOffset>
            </wp:positionH>
            <wp:positionV relativeFrom="paragraph">
              <wp:posOffset>229870</wp:posOffset>
            </wp:positionV>
            <wp:extent cx="2257425" cy="704850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7048CC31" wp14:editId="33CE67CA">
            <wp:simplePos x="0" y="0"/>
            <wp:positionH relativeFrom="margin">
              <wp:posOffset>-702310</wp:posOffset>
            </wp:positionH>
            <wp:positionV relativeFrom="paragraph">
              <wp:posOffset>287655</wp:posOffset>
            </wp:positionV>
            <wp:extent cx="4381500" cy="7429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F6C" w:rsidRDefault="00841F6C" w:rsidP="00841F6C">
      <w:pPr>
        <w:rPr>
          <w:b/>
          <w:u w:val="single"/>
        </w:rPr>
      </w:pPr>
    </w:p>
    <w:p w:rsidR="00E8043A" w:rsidRDefault="00E8043A" w:rsidP="00841F6C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5C30E2F5" wp14:editId="5A7FC5D1">
            <wp:simplePos x="0" y="0"/>
            <wp:positionH relativeFrom="margin">
              <wp:posOffset>1914525</wp:posOffset>
            </wp:positionH>
            <wp:positionV relativeFrom="paragraph">
              <wp:posOffset>-638175</wp:posOffset>
            </wp:positionV>
            <wp:extent cx="857250" cy="7429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2D4C395" wp14:editId="6760111B">
            <wp:simplePos x="0" y="0"/>
            <wp:positionH relativeFrom="margin">
              <wp:posOffset>5753100</wp:posOffset>
            </wp:positionH>
            <wp:positionV relativeFrom="paragraph">
              <wp:posOffset>-638175</wp:posOffset>
            </wp:positionV>
            <wp:extent cx="857250" cy="742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Week beginning</w:t>
      </w:r>
      <w:r w:rsidR="00926EC2">
        <w:rPr>
          <w:b/>
          <w:u w:val="single"/>
        </w:rPr>
        <w:t xml:space="preserve"> 14</w:t>
      </w:r>
      <w:r w:rsidR="00926EC2" w:rsidRPr="00926EC2">
        <w:rPr>
          <w:b/>
          <w:u w:val="single"/>
          <w:vertAlign w:val="superscript"/>
        </w:rPr>
        <w:t>th</w:t>
      </w:r>
      <w:r w:rsidR="00926EC2">
        <w:rPr>
          <w:b/>
          <w:u w:val="single"/>
        </w:rPr>
        <w:t xml:space="preserve"> May</w:t>
      </w:r>
    </w:p>
    <w:p w:rsidR="00176970" w:rsidRPr="00841F6C" w:rsidRDefault="00176970" w:rsidP="00841F6C">
      <w:pPr>
        <w:jc w:val="center"/>
      </w:pPr>
    </w:p>
    <w:tbl>
      <w:tblPr>
        <w:tblStyle w:val="TableGrid4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176970" w:rsidTr="00CB3FA4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176970" w:rsidTr="00CB3FA4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E22E3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176970" w:rsidRPr="00E22E3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Baked beans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Pr="0067699F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176970" w:rsidRPr="0067699F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Toad in the hole with gravy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 pasta served with your choice of either;</w:t>
            </w:r>
          </w:p>
          <w:p w:rsidR="00176970" w:rsidRPr="00426F06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176970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</w:rPr>
              <w:t>Roast gammon</w:t>
            </w:r>
            <w:r w:rsidRPr="0013235D">
              <w:rPr>
                <w:noProof/>
                <w:sz w:val="24"/>
                <w:szCs w:val="24"/>
              </w:rPr>
              <w:t xml:space="preserve"> served with homemade stuffing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 xml:space="preserve"> </w:t>
            </w:r>
          </w:p>
          <w:p w:rsidR="00176970" w:rsidRPr="00F001D3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Jumbo fish finger </w:t>
            </w:r>
          </w:p>
          <w:p w:rsidR="00176970" w:rsidRPr="00426F06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176970" w:rsidTr="00CB3FA4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Pr="0067699F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Bubble and squeak bake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With gravy </w:t>
            </w: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176970" w:rsidRPr="007527CC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Spinach and ricotta cannelloni </w:t>
            </w:r>
          </w:p>
          <w:p w:rsidR="00176970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176970" w:rsidRPr="00426F06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176970" w:rsidRPr="00426F06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176970" w:rsidTr="00CB3FA4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Pr="00D34591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Pr="0067699F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67699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76970" w:rsidRPr="0067699F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176970" w:rsidRPr="0067699F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Mashed potato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176970" w:rsidRPr="00E22E3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 peas</w:t>
            </w:r>
          </w:p>
        </w:tc>
      </w:tr>
      <w:tr w:rsidR="00176970" w:rsidTr="00CB3FA4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Blackcurrant jam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75038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Jelly pot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Pr="00ED7BCA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Lemon meringue pie</w:t>
            </w:r>
          </w:p>
          <w:p w:rsidR="00176970" w:rsidRPr="0067699F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176970" w:rsidRPr="0067699F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 w:rsidRPr="0067699F"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176970" w:rsidRPr="0067699F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67699F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Pr="00ED7BCA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ED7BCA">
              <w:rPr>
                <w:noProof/>
                <w:sz w:val="24"/>
                <w:szCs w:val="24"/>
                <w:lang w:eastAsia="en-GB"/>
              </w:rPr>
              <w:t>Chocolate fudge cake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E22E3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Rhubarb, apple and strawberry crumble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E22E3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Toffee and banana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E22E3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1427B9" w:rsidRDefault="001427B9" w:rsidP="00E8043A">
      <w:pPr>
        <w:jc w:val="center"/>
        <w:rPr>
          <w:b/>
          <w:u w:val="single"/>
        </w:rPr>
      </w:pPr>
    </w:p>
    <w:p w:rsidR="00E8043A" w:rsidRDefault="00841F6C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719B408F" wp14:editId="6C0899B2">
            <wp:simplePos x="0" y="0"/>
            <wp:positionH relativeFrom="column">
              <wp:posOffset>6324600</wp:posOffset>
            </wp:positionH>
            <wp:positionV relativeFrom="paragraph">
              <wp:posOffset>240665</wp:posOffset>
            </wp:positionV>
            <wp:extent cx="2257425" cy="70485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08DF9B0" wp14:editId="01B0AAF6">
            <wp:simplePos x="0" y="0"/>
            <wp:positionH relativeFrom="margin">
              <wp:posOffset>-409575</wp:posOffset>
            </wp:positionH>
            <wp:positionV relativeFrom="paragraph">
              <wp:posOffset>245110</wp:posOffset>
            </wp:positionV>
            <wp:extent cx="4381500" cy="7429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3A" w:rsidRDefault="00E8043A" w:rsidP="00841F6C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B9888CF" wp14:editId="55C55ECA">
            <wp:simplePos x="0" y="0"/>
            <wp:positionH relativeFrom="margin">
              <wp:posOffset>5781675</wp:posOffset>
            </wp:positionH>
            <wp:positionV relativeFrom="paragraph">
              <wp:posOffset>-600075</wp:posOffset>
            </wp:positionV>
            <wp:extent cx="857250" cy="7429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FD25350" wp14:editId="12D2D512">
            <wp:simplePos x="0" y="0"/>
            <wp:positionH relativeFrom="margin">
              <wp:posOffset>2219325</wp:posOffset>
            </wp:positionH>
            <wp:positionV relativeFrom="paragraph">
              <wp:posOffset>-609600</wp:posOffset>
            </wp:positionV>
            <wp:extent cx="857250" cy="7429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Week beginning</w:t>
      </w:r>
      <w:r w:rsidR="00926EC2">
        <w:rPr>
          <w:b/>
          <w:u w:val="single"/>
        </w:rPr>
        <w:t xml:space="preserve"> 21</w:t>
      </w:r>
      <w:r w:rsidR="00926EC2" w:rsidRPr="00926EC2">
        <w:rPr>
          <w:b/>
          <w:u w:val="single"/>
          <w:vertAlign w:val="superscript"/>
        </w:rPr>
        <w:t>st</w:t>
      </w:r>
      <w:r w:rsidR="00926EC2">
        <w:rPr>
          <w:b/>
          <w:u w:val="single"/>
        </w:rPr>
        <w:t xml:space="preserve"> may 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176970" w:rsidTr="00CB3FA4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176970" w:rsidTr="00CB3FA4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E22E3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176970" w:rsidRPr="00E22E3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Baked beans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Chicken and spring vegetable hot-pot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 pasta served with your choice of either;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Vegetable pesto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Roast turkey with homemade sausage meat stuffing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Hot dog in a finger roll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176970" w:rsidTr="00CB3FA4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Potato, leek and cheese crispbake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Vegetable spring roll with salad </w:t>
            </w:r>
          </w:p>
          <w:p w:rsidR="00176970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176970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</w:tc>
      </w:tr>
      <w:tr w:rsidR="00176970" w:rsidTr="00CB3FA4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Pr="00D34591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Pr="00750BDB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Potato croquettes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176970" w:rsidRPr="00E22E3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 peas</w:t>
            </w:r>
          </w:p>
        </w:tc>
      </w:tr>
      <w:tr w:rsidR="00176970" w:rsidTr="00CB3FA4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</w:rPr>
              <w:t>Raspberry and coconut sponge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75038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Default="00176970" w:rsidP="00CB3FA4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</w:rPr>
              <w:t xml:space="preserve">Belgian waffles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G,W,D,E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176970" w:rsidRDefault="00176970" w:rsidP="00CB3FA4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75038C" w:rsidRDefault="00176970" w:rsidP="00CB3FA4">
            <w:pPr>
              <w:ind w:left="720" w:hanging="720"/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176970" w:rsidRDefault="00176970" w:rsidP="00CB3FA4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176970" w:rsidRDefault="00176970" w:rsidP="00CB3FA4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Peach and blueberry cobbler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Apple and blackberry crumble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 xml:space="preserve"> G,W,D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Fresh fruit salad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70" w:rsidRDefault="00176970" w:rsidP="00CB3FA4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Treacle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Pr="0075038C" w:rsidRDefault="00176970" w:rsidP="00CB3FA4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Fresh fruit salad </w:t>
            </w: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76970" w:rsidRDefault="00176970" w:rsidP="00CB3FA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1427B9" w:rsidRDefault="001427B9" w:rsidP="00176970">
      <w:pPr>
        <w:jc w:val="center"/>
        <w:rPr>
          <w:b/>
          <w:u w:val="single"/>
        </w:rPr>
      </w:pPr>
    </w:p>
    <w:p w:rsidR="00E8043A" w:rsidRPr="00176970" w:rsidRDefault="00E8043A" w:rsidP="00176970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A3EBA0C" wp14:editId="33743B32">
            <wp:simplePos x="0" y="0"/>
            <wp:positionH relativeFrom="column">
              <wp:posOffset>6172200</wp:posOffset>
            </wp:positionH>
            <wp:positionV relativeFrom="paragraph">
              <wp:posOffset>224790</wp:posOffset>
            </wp:positionV>
            <wp:extent cx="2257425" cy="7048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D0FC908" wp14:editId="319FDF8B">
            <wp:simplePos x="0" y="0"/>
            <wp:positionH relativeFrom="margin">
              <wp:posOffset>-314325</wp:posOffset>
            </wp:positionH>
            <wp:positionV relativeFrom="paragraph">
              <wp:posOffset>213995</wp:posOffset>
            </wp:positionV>
            <wp:extent cx="4381500" cy="7429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43A" w:rsidRPr="00176970" w:rsidSect="00E8043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43A"/>
    <w:rsid w:val="001427B9"/>
    <w:rsid w:val="001761D1"/>
    <w:rsid w:val="00176970"/>
    <w:rsid w:val="003865DF"/>
    <w:rsid w:val="004A291A"/>
    <w:rsid w:val="007527CC"/>
    <w:rsid w:val="00752FFE"/>
    <w:rsid w:val="00841F6C"/>
    <w:rsid w:val="00926EC2"/>
    <w:rsid w:val="00A516FA"/>
    <w:rsid w:val="00B2128F"/>
    <w:rsid w:val="00B75485"/>
    <w:rsid w:val="00D71513"/>
    <w:rsid w:val="00E8043A"/>
    <w:rsid w:val="00F6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7FF4F8-BABF-4DC5-861E-0D34A7384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43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E8043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59"/>
    <w:rsid w:val="00E8043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rsid w:val="00E8043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uiPriority w:val="59"/>
    <w:rsid w:val="00E8043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F6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EAE87-3E9B-4788-AB1D-EC8A5D75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53CD234B</Template>
  <TotalTime>1</TotalTime>
  <Pages>6</Pages>
  <Words>1124</Words>
  <Characters>6409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clapsley</dc:creator>
  <cp:lastModifiedBy>Pamela Ainsworth</cp:lastModifiedBy>
  <cp:revision>2</cp:revision>
  <cp:lastPrinted>2017-09-26T11:17:00Z</cp:lastPrinted>
  <dcterms:created xsi:type="dcterms:W3CDTF">2018-03-13T15:34:00Z</dcterms:created>
  <dcterms:modified xsi:type="dcterms:W3CDTF">2018-03-13T15:34:00Z</dcterms:modified>
</cp:coreProperties>
</file>